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福州英华职业学院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开票申请单</w:t>
      </w: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righ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单位：元</w:t>
      </w:r>
    </w:p>
    <w:tbl>
      <w:tblPr>
        <w:tblStyle w:val="6"/>
        <w:tblW w:w="104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5"/>
        <w:gridCol w:w="1880"/>
        <w:gridCol w:w="1587"/>
        <w:gridCol w:w="142"/>
        <w:gridCol w:w="795"/>
        <w:gridCol w:w="925"/>
        <w:gridCol w:w="174"/>
        <w:gridCol w:w="1413"/>
        <w:gridCol w:w="812"/>
        <w:gridCol w:w="1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申 请 人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申请部门</w:t>
            </w:r>
          </w:p>
        </w:tc>
        <w:tc>
          <w:tcPr>
            <w:tcW w:w="1862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8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申请日期</w:t>
            </w:r>
          </w:p>
        </w:tc>
        <w:tc>
          <w:tcPr>
            <w:tcW w:w="184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合同编号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合同名称</w:t>
            </w:r>
          </w:p>
        </w:tc>
        <w:tc>
          <w:tcPr>
            <w:tcW w:w="1862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8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接收邮箱</w:t>
            </w:r>
          </w:p>
        </w:tc>
        <w:tc>
          <w:tcPr>
            <w:tcW w:w="184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开票类型</w:t>
            </w:r>
          </w:p>
        </w:tc>
        <w:tc>
          <w:tcPr>
            <w:tcW w:w="8759" w:type="dxa"/>
            <w:gridSpan w:val="9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□增值税专用发票 □增值税普通发票  □行政往来票据  □捐赠票据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款项情况</w:t>
            </w:r>
          </w:p>
        </w:tc>
        <w:tc>
          <w:tcPr>
            <w:tcW w:w="8759" w:type="dxa"/>
            <w:gridSpan w:val="9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□款已到，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 xml:space="preserve">元。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□款未到，票到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天内付款。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64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开票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单位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信息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93"/>
                <w:kern w:val="0"/>
                <w:sz w:val="28"/>
                <w:szCs w:val="28"/>
                <w:fitText w:val="1680" w:id="1068854914"/>
                <w:vertAlign w:val="baseline"/>
                <w:lang w:val="en-US" w:eastAsia="zh-CN"/>
              </w:rPr>
              <w:t>对方单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1"/>
                <w:kern w:val="0"/>
                <w:sz w:val="28"/>
                <w:szCs w:val="28"/>
                <w:fitText w:val="1680" w:id="1068854914"/>
                <w:vertAlign w:val="baseline"/>
                <w:lang w:val="en-US" w:eastAsia="zh-CN"/>
              </w:rPr>
              <w:t>位</w:t>
            </w:r>
          </w:p>
        </w:tc>
        <w:tc>
          <w:tcPr>
            <w:tcW w:w="6879" w:type="dxa"/>
            <w:gridSpan w:val="8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64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0"/>
                <w:kern w:val="0"/>
                <w:sz w:val="28"/>
                <w:szCs w:val="28"/>
                <w:fitText w:val="1680" w:id="1367566822"/>
                <w:vertAlign w:val="baseline"/>
                <w:lang w:val="en-US" w:eastAsia="zh-CN"/>
              </w:rPr>
              <w:t>纳税人识别号</w:t>
            </w:r>
          </w:p>
        </w:tc>
        <w:tc>
          <w:tcPr>
            <w:tcW w:w="6879" w:type="dxa"/>
            <w:gridSpan w:val="8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64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93"/>
                <w:kern w:val="0"/>
                <w:sz w:val="28"/>
                <w:szCs w:val="28"/>
                <w:fitText w:val="1680" w:id="1063150903"/>
                <w:vertAlign w:val="baseline"/>
                <w:lang w:val="en-US" w:eastAsia="zh-CN"/>
              </w:rPr>
              <w:t>联系电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1"/>
                <w:kern w:val="0"/>
                <w:sz w:val="28"/>
                <w:szCs w:val="28"/>
                <w:fitText w:val="1680" w:id="1063150903"/>
                <w:vertAlign w:val="baseline"/>
                <w:lang w:val="en-US" w:eastAsia="zh-CN"/>
              </w:rPr>
              <w:t>话</w:t>
            </w:r>
          </w:p>
        </w:tc>
        <w:tc>
          <w:tcPr>
            <w:tcW w:w="6879" w:type="dxa"/>
            <w:gridSpan w:val="8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64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56"/>
                <w:kern w:val="0"/>
                <w:sz w:val="28"/>
                <w:szCs w:val="28"/>
                <w:fitText w:val="1680" w:id="1723281889"/>
                <w:vertAlign w:val="baseline"/>
                <w:lang w:val="en-US" w:eastAsia="zh-CN"/>
              </w:rPr>
              <w:t xml:space="preserve">地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0"/>
                <w:kern w:val="0"/>
                <w:sz w:val="28"/>
                <w:szCs w:val="28"/>
                <w:fitText w:val="1680" w:id="1723281889"/>
                <w:vertAlign w:val="baseline"/>
                <w:lang w:val="en-US" w:eastAsia="zh-CN"/>
              </w:rPr>
              <w:t>址</w:t>
            </w:r>
          </w:p>
        </w:tc>
        <w:tc>
          <w:tcPr>
            <w:tcW w:w="6879" w:type="dxa"/>
            <w:gridSpan w:val="8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64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70"/>
                <w:kern w:val="0"/>
                <w:sz w:val="28"/>
                <w:szCs w:val="28"/>
                <w:fitText w:val="1680" w:id="1413034712"/>
                <w:vertAlign w:val="baseline"/>
                <w:lang w:val="en-US" w:eastAsia="zh-CN"/>
              </w:rPr>
              <w:t xml:space="preserve">开 户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0"/>
                <w:kern w:val="0"/>
                <w:sz w:val="28"/>
                <w:szCs w:val="28"/>
                <w:fitText w:val="1680" w:id="1413034712"/>
                <w:vertAlign w:val="baseline"/>
                <w:lang w:val="en-US" w:eastAsia="zh-CN"/>
              </w:rPr>
              <w:t>行</w:t>
            </w:r>
          </w:p>
        </w:tc>
        <w:tc>
          <w:tcPr>
            <w:tcW w:w="6879" w:type="dxa"/>
            <w:gridSpan w:val="8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64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93"/>
                <w:kern w:val="0"/>
                <w:sz w:val="28"/>
                <w:szCs w:val="28"/>
                <w:fitText w:val="1680" w:id="180049605"/>
                <w:vertAlign w:val="baseline"/>
                <w:lang w:val="en-US" w:eastAsia="zh-CN"/>
              </w:rPr>
              <w:t>银行账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1"/>
                <w:kern w:val="0"/>
                <w:sz w:val="28"/>
                <w:szCs w:val="28"/>
                <w:fitText w:val="1680" w:id="180049605"/>
                <w:vertAlign w:val="baseline"/>
                <w:lang w:val="en-US" w:eastAsia="zh-CN"/>
              </w:rPr>
              <w:t>号</w:t>
            </w:r>
          </w:p>
        </w:tc>
        <w:tc>
          <w:tcPr>
            <w:tcW w:w="6879" w:type="dxa"/>
            <w:gridSpan w:val="8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开票内容</w:t>
            </w:r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规格型号</w:t>
            </w:r>
          </w:p>
        </w:tc>
        <w:tc>
          <w:tcPr>
            <w:tcW w:w="93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单位</w:t>
            </w:r>
          </w:p>
        </w:tc>
        <w:tc>
          <w:tcPr>
            <w:tcW w:w="92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数量</w:t>
            </w:r>
          </w:p>
        </w:tc>
        <w:tc>
          <w:tcPr>
            <w:tcW w:w="158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金额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（不含税）</w:t>
            </w:r>
          </w:p>
        </w:tc>
        <w:tc>
          <w:tcPr>
            <w:tcW w:w="81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税率</w:t>
            </w:r>
          </w:p>
        </w:tc>
        <w:tc>
          <w:tcPr>
            <w:tcW w:w="103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税额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8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1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3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8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1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3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价税合计金额</w:t>
            </w:r>
          </w:p>
        </w:tc>
        <w:tc>
          <w:tcPr>
            <w:tcW w:w="6879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5" w:type="dxa"/>
            <w:gridSpan w:val="2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840" w:firstLineChars="300"/>
              <w:jc w:val="both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开  票 备 注</w:t>
            </w:r>
          </w:p>
        </w:tc>
        <w:tc>
          <w:tcPr>
            <w:tcW w:w="6879" w:type="dxa"/>
            <w:gridSpan w:val="8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部门负责人</w:t>
            </w:r>
          </w:p>
        </w:tc>
        <w:tc>
          <w:tcPr>
            <w:tcW w:w="360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9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财 务 处</w:t>
            </w:r>
          </w:p>
        </w:tc>
        <w:tc>
          <w:tcPr>
            <w:tcW w:w="325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分管院领导</w:t>
            </w:r>
          </w:p>
        </w:tc>
        <w:tc>
          <w:tcPr>
            <w:tcW w:w="8759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备      注</w:t>
            </w:r>
          </w:p>
        </w:tc>
        <w:tc>
          <w:tcPr>
            <w:tcW w:w="8759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</w:pPr>
    </w:p>
    <w:sectPr>
      <w:headerReference r:id="rId5" w:type="default"/>
      <w:pgSz w:w="11906" w:h="16838"/>
      <w:pgMar w:top="646" w:right="1083" w:bottom="533" w:left="1026" w:header="850" w:footer="567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72A1411-D82C-474A-B604-B2656133A22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0D6335A-83D0-4CC2-B062-7CED79580B8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8F22129-5247-4E95-9A05-AFB2226E547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9A6CBC6-606C-456D-BE21-CFEB90FD92E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54A1934-C514-44F0-A859-F5DD20407A7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CF1CE21-E470-40F4-9560-6002A1E3EF3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CFFB210-9C5A-46B5-9BB8-81EAAC3ECFC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DEDB5A9E-3AD1-4B93-AAF4-75A5D8F0EF4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widowControl/>
      <w:suppressLineNumbers w:val="0"/>
      <w:pBdr>
        <w:bottom w:val="none" w:color="auto" w:sz="0" w:space="0"/>
      </w:pBdr>
      <w:jc w:val="left"/>
      <w:rPr>
        <w:sz w:val="13"/>
        <w:szCs w:val="15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DksImhkaWQiOiI2MDVhMWUwNzAwNzQxYjJmY2FkN2E0MWY0YmViNWZmMiIsInVzZXJDb3VudCI6MjZ9"/>
  </w:docVars>
  <w:rsids>
    <w:rsidRoot w:val="662F45A6"/>
    <w:rsid w:val="00C823C4"/>
    <w:rsid w:val="00FE1942"/>
    <w:rsid w:val="038A1BB2"/>
    <w:rsid w:val="04D403D0"/>
    <w:rsid w:val="053E4A03"/>
    <w:rsid w:val="054D37C5"/>
    <w:rsid w:val="056106F1"/>
    <w:rsid w:val="087B4867"/>
    <w:rsid w:val="09464FAF"/>
    <w:rsid w:val="0DB23DD0"/>
    <w:rsid w:val="0EDA0C68"/>
    <w:rsid w:val="10B24B27"/>
    <w:rsid w:val="150572EB"/>
    <w:rsid w:val="177644D0"/>
    <w:rsid w:val="17BE2762"/>
    <w:rsid w:val="1A18186E"/>
    <w:rsid w:val="1B4072CF"/>
    <w:rsid w:val="1EE005B6"/>
    <w:rsid w:val="1EF47B8C"/>
    <w:rsid w:val="200714F9"/>
    <w:rsid w:val="2406098A"/>
    <w:rsid w:val="259F2E44"/>
    <w:rsid w:val="28302479"/>
    <w:rsid w:val="28EB63A0"/>
    <w:rsid w:val="2D19517B"/>
    <w:rsid w:val="2F0E5144"/>
    <w:rsid w:val="302723B3"/>
    <w:rsid w:val="303845C1"/>
    <w:rsid w:val="311863D9"/>
    <w:rsid w:val="3324010F"/>
    <w:rsid w:val="339B2E55"/>
    <w:rsid w:val="36D861B6"/>
    <w:rsid w:val="376328D5"/>
    <w:rsid w:val="380F20AB"/>
    <w:rsid w:val="389425B0"/>
    <w:rsid w:val="39F33306"/>
    <w:rsid w:val="3E0D0E3B"/>
    <w:rsid w:val="40E01EF7"/>
    <w:rsid w:val="41B338E2"/>
    <w:rsid w:val="42C41CE4"/>
    <w:rsid w:val="437B6846"/>
    <w:rsid w:val="456B1994"/>
    <w:rsid w:val="46BC33FE"/>
    <w:rsid w:val="47FD3CCE"/>
    <w:rsid w:val="49FB248F"/>
    <w:rsid w:val="49FD6207"/>
    <w:rsid w:val="4A361719"/>
    <w:rsid w:val="4C5B5467"/>
    <w:rsid w:val="4E4A5793"/>
    <w:rsid w:val="4FC74056"/>
    <w:rsid w:val="50A53155"/>
    <w:rsid w:val="516A3A56"/>
    <w:rsid w:val="53B042EA"/>
    <w:rsid w:val="54232D0E"/>
    <w:rsid w:val="54B85FE7"/>
    <w:rsid w:val="54FA24B0"/>
    <w:rsid w:val="552A1E7A"/>
    <w:rsid w:val="559267E1"/>
    <w:rsid w:val="563D5BDD"/>
    <w:rsid w:val="56ED13B1"/>
    <w:rsid w:val="56F91B04"/>
    <w:rsid w:val="57C47DAB"/>
    <w:rsid w:val="58935F89"/>
    <w:rsid w:val="5CDF46A3"/>
    <w:rsid w:val="60410363"/>
    <w:rsid w:val="60D008CA"/>
    <w:rsid w:val="6220088D"/>
    <w:rsid w:val="622328C6"/>
    <w:rsid w:val="6393508F"/>
    <w:rsid w:val="64197903"/>
    <w:rsid w:val="65276E70"/>
    <w:rsid w:val="66187ACD"/>
    <w:rsid w:val="662F45A6"/>
    <w:rsid w:val="6760797E"/>
    <w:rsid w:val="6A010FA4"/>
    <w:rsid w:val="6A107439"/>
    <w:rsid w:val="6CF52916"/>
    <w:rsid w:val="6CFA617E"/>
    <w:rsid w:val="6E5378F4"/>
    <w:rsid w:val="71FD2369"/>
    <w:rsid w:val="745443C6"/>
    <w:rsid w:val="753C1B97"/>
    <w:rsid w:val="761E2EDE"/>
    <w:rsid w:val="76634D94"/>
    <w:rsid w:val="77813724"/>
    <w:rsid w:val="78DD3E82"/>
    <w:rsid w:val="79C43D9C"/>
    <w:rsid w:val="7BFF7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 w:eastAsia="宋体" w:cs="Times New Roman"/>
      <w:sz w:val="21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office6\templates\download\6efe2e72-714a-4fb7-8444-c7b5dcd4e2e2\&#24320;&#21457;&#31080;&#30003;&#35831;&#2133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开发票申请单.docx</Template>
  <Pages>2</Pages>
  <Words>367</Words>
  <Characters>375</Characters>
  <Lines>0</Lines>
  <Paragraphs>0</Paragraphs>
  <TotalTime>5</TotalTime>
  <ScaleCrop>false</ScaleCrop>
  <LinksUpToDate>false</LinksUpToDate>
  <CharactersWithSpaces>536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2024-03-04T06:19:00Z</dcterms:created>
  <dc:creator>瑶</dc:creator>
  <cp:lastModifiedBy>瑶</cp:lastModifiedBy>
  <cp:lastPrinted>2024-03-27T03:18:00Z</cp:lastPrinted>
  <dcterms:modified xsi:type="dcterms:W3CDTF">2024-04-09T02:12:09Z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F8D22196F9B848289FFBFEFB075954F9_11</vt:lpwstr>
  </property>
  <property fmtid="{D5CDD505-2E9C-101B-9397-08002B2CF9AE}" pid="4" name="KSOTemplateUUID">
    <vt:lpwstr>v1.0_mb_UPeK17FmFnUxw0Xn4tD3Wg==</vt:lpwstr>
  </property>
</Properties>
</file>