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15EC9">
      <w:pPr>
        <w:pStyle w:val="2"/>
        <w:adjustRightInd w:val="0"/>
        <w:snapToGrid w:val="0"/>
        <w:spacing w:line="660" w:lineRule="exact"/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附件</w:t>
      </w:r>
    </w:p>
    <w:p w14:paraId="32F044E7">
      <w:pPr>
        <w:ind w:firstLine="15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  <w:t>福州英华职业学院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预算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调整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申请表</w:t>
      </w:r>
    </w:p>
    <w:p w14:paraId="45DDA741">
      <w:pPr>
        <w:ind w:firstLine="150"/>
        <w:jc w:val="right"/>
        <w:rPr>
          <w:rFonts w:hint="eastAsia" w:ascii="汉仪书宋二简" w:hAnsi="汉仪书宋二简" w:eastAsia="汉仪书宋二简" w:cs="汉仪书宋二简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单位：元</w:t>
      </w:r>
    </w:p>
    <w:tbl>
      <w:tblPr>
        <w:tblStyle w:val="6"/>
        <w:tblW w:w="9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1522"/>
        <w:gridCol w:w="1762"/>
        <w:gridCol w:w="1397"/>
        <w:gridCol w:w="1669"/>
        <w:gridCol w:w="1438"/>
      </w:tblGrid>
      <w:tr w14:paraId="09E03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626" w:type="dxa"/>
            <w:vAlign w:val="center"/>
          </w:tcPr>
          <w:p w14:paraId="2E1A19C2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</w:rPr>
            </w:pPr>
            <w:bookmarkStart w:id="0" w:name="_GoBack"/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  <w:lang w:val="en-US" w:eastAsia="zh-CN"/>
              </w:rPr>
              <w:t>申请部门</w:t>
            </w:r>
          </w:p>
        </w:tc>
        <w:tc>
          <w:tcPr>
            <w:tcW w:w="1522" w:type="dxa"/>
            <w:vAlign w:val="center"/>
          </w:tcPr>
          <w:p w14:paraId="70202BF8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762" w:type="dxa"/>
            <w:vAlign w:val="center"/>
          </w:tcPr>
          <w:p w14:paraId="369E4AC2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  <w:lang w:val="en-US" w:eastAsia="zh-CN"/>
              </w:rPr>
              <w:t>申请人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19ADF658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669" w:type="dxa"/>
            <w:shd w:val="clear" w:color="auto" w:fill="auto"/>
            <w:vAlign w:val="center"/>
          </w:tcPr>
          <w:p w14:paraId="16B05058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申请日期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0DD88DE5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5B287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1626" w:type="dxa"/>
            <w:vAlign w:val="center"/>
          </w:tcPr>
          <w:p w14:paraId="6EF03D8C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预算项目</w:t>
            </w:r>
          </w:p>
        </w:tc>
        <w:tc>
          <w:tcPr>
            <w:tcW w:w="1522" w:type="dxa"/>
            <w:vAlign w:val="center"/>
          </w:tcPr>
          <w:p w14:paraId="17F24E3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预算金额</w:t>
            </w:r>
          </w:p>
        </w:tc>
        <w:tc>
          <w:tcPr>
            <w:tcW w:w="1762" w:type="dxa"/>
            <w:vAlign w:val="center"/>
          </w:tcPr>
          <w:p w14:paraId="3D1C5FF9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调整后金额</w:t>
            </w:r>
          </w:p>
        </w:tc>
        <w:tc>
          <w:tcPr>
            <w:tcW w:w="4504" w:type="dxa"/>
            <w:gridSpan w:val="3"/>
            <w:vAlign w:val="center"/>
          </w:tcPr>
          <w:p w14:paraId="17B62562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调整原因</w:t>
            </w:r>
          </w:p>
        </w:tc>
      </w:tr>
      <w:tr w14:paraId="7FDDE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626" w:type="dxa"/>
            <w:vAlign w:val="center"/>
          </w:tcPr>
          <w:p w14:paraId="2E661C6C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41421869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576736E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3C44A28D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61DCB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3738764D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26BC09BD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5775033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7BE3C0FF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5D169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76CB3B2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071B59FC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2DD16638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4965F292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25229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77E8D490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4614EA52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5B0E1F0E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1C31D46B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41F47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509A796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4951089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68BBDC0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4977196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0F2BB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1DF4A5F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0A4E9BC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715BAFA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36FA1759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0835B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vAlign w:val="center"/>
          </w:tcPr>
          <w:p w14:paraId="0CCBF25B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522" w:type="dxa"/>
            <w:vAlign w:val="center"/>
          </w:tcPr>
          <w:p w14:paraId="640D006A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pacing w:val="-2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14:paraId="18DF6C54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04" w:type="dxa"/>
            <w:gridSpan w:val="3"/>
            <w:vAlign w:val="center"/>
          </w:tcPr>
          <w:p w14:paraId="767DBD44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0B2CF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shd w:val="clear" w:color="auto" w:fill="auto"/>
            <w:vAlign w:val="center"/>
          </w:tcPr>
          <w:p w14:paraId="03009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部门负责人</w:t>
            </w:r>
          </w:p>
        </w:tc>
        <w:tc>
          <w:tcPr>
            <w:tcW w:w="3284" w:type="dxa"/>
            <w:gridSpan w:val="2"/>
            <w:shd w:val="clear" w:color="auto" w:fill="auto"/>
            <w:vAlign w:val="center"/>
          </w:tcPr>
          <w:p w14:paraId="30F9A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4473D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财 务 处</w:t>
            </w:r>
          </w:p>
        </w:tc>
        <w:tc>
          <w:tcPr>
            <w:tcW w:w="3107" w:type="dxa"/>
            <w:gridSpan w:val="2"/>
            <w:vAlign w:val="center"/>
          </w:tcPr>
          <w:p w14:paraId="2B1C75C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55F34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626" w:type="dxa"/>
            <w:shd w:val="clear" w:color="auto" w:fill="auto"/>
            <w:vAlign w:val="center"/>
          </w:tcPr>
          <w:p w14:paraId="19AE5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分管院领导</w:t>
            </w:r>
          </w:p>
        </w:tc>
        <w:tc>
          <w:tcPr>
            <w:tcW w:w="3284" w:type="dxa"/>
            <w:gridSpan w:val="2"/>
            <w:shd w:val="clear" w:color="auto" w:fill="auto"/>
            <w:vAlign w:val="center"/>
          </w:tcPr>
          <w:p w14:paraId="749F7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B5F0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院 领 导</w:t>
            </w:r>
          </w:p>
        </w:tc>
        <w:tc>
          <w:tcPr>
            <w:tcW w:w="3107" w:type="dxa"/>
            <w:gridSpan w:val="2"/>
            <w:vAlign w:val="center"/>
          </w:tcPr>
          <w:p w14:paraId="6FF5E938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2AFB8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626" w:type="dxa"/>
            <w:shd w:val="clear" w:color="auto" w:fill="auto"/>
            <w:vAlign w:val="center"/>
          </w:tcPr>
          <w:p w14:paraId="3FB37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备      注</w:t>
            </w:r>
          </w:p>
        </w:tc>
        <w:tc>
          <w:tcPr>
            <w:tcW w:w="7788" w:type="dxa"/>
            <w:gridSpan w:val="5"/>
            <w:shd w:val="clear" w:color="auto" w:fill="auto"/>
            <w:vAlign w:val="center"/>
          </w:tcPr>
          <w:p w14:paraId="5167F9D7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  <w:bookmarkEnd w:id="0"/>
    </w:tbl>
    <w:p w14:paraId="592FA41F">
      <w:pPr>
        <w:rPr>
          <w:rFonts w:hint="eastAsia" w:ascii="汉仪书宋二简" w:hAnsi="汉仪书宋二简" w:eastAsia="汉仪书宋二简" w:cs="汉仪书宋二简"/>
        </w:rPr>
      </w:pPr>
    </w:p>
    <w:p w14:paraId="292F6845">
      <w:pPr>
        <w:rPr>
          <w:rFonts w:hint="eastAsia" w:ascii="汉仪书宋二简" w:hAnsi="汉仪书宋二简" w:eastAsia="汉仪书宋二简" w:cs="汉仪书宋二简"/>
        </w:rPr>
      </w:pPr>
    </w:p>
    <w:p w14:paraId="40782C10">
      <w:pPr>
        <w:rPr>
          <w:rFonts w:hint="eastAsia" w:ascii="汉仪书宋二简" w:hAnsi="汉仪书宋二简" w:eastAsia="汉仪书宋二简" w:cs="汉仪书宋二简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04790481-DADD-4D3B-B126-08B055FB9ADE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34AC91A9-F1F0-4A87-A72A-2FBBB785845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04C9A66-32A3-4D0C-A5E2-0E8EE7F0426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B5899D0-F3A7-4DB4-AFDD-0EFFAE9B58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27AA532-6AE6-4744-839A-9A1DCC53E5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7430CD3-AFB8-408D-A92F-741A4990EDC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7F3CD53-09A8-4A69-B671-F88AC3149A3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553BB7E-4D9A-44A8-A8AD-57987E3FAA0F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51F6C166-CE11-49A4-8ED6-39EBC2EF4F6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D47B27CE-8C39-43DC-9B63-D1833FDDD2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35047325"/>
      <w:docPartObj>
        <w:docPartGallery w:val="autotext"/>
      </w:docPartObj>
    </w:sdtPr>
    <w:sdtContent>
      <w:p w14:paraId="51C622C8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70ED8708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88028"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 w14:paraId="1F8DC506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3911C">
    <w:pPr>
      <w:pStyle w:val="4"/>
      <w:pBdr>
        <w:bottom w:val="none" w:color="auto" w:sz="0" w:space="0"/>
      </w:pBdr>
      <w:wordWrap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5ZDA3NzNkZWI1OWFjZWExOTUwYjVlMjQyYzdjMmIifQ=="/>
  </w:docVars>
  <w:rsids>
    <w:rsidRoot w:val="211C6A10"/>
    <w:rsid w:val="0B11225D"/>
    <w:rsid w:val="134A14F6"/>
    <w:rsid w:val="16A84BD7"/>
    <w:rsid w:val="17CD4589"/>
    <w:rsid w:val="211C6A10"/>
    <w:rsid w:val="3F1002F9"/>
    <w:rsid w:val="5FD5142C"/>
    <w:rsid w:val="70FC49CD"/>
    <w:rsid w:val="74C447B2"/>
    <w:rsid w:val="74FE6871"/>
    <w:rsid w:val="7AD96619"/>
    <w:rsid w:val="7CF6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c6edf0f82a150b9e3f99f56595803b1b\&#39044;&#31639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预算申请表.docx</Template>
  <Pages>1</Pages>
  <Words>67</Words>
  <Characters>67</Characters>
  <Lines>0</Lines>
  <Paragraphs>0</Paragraphs>
  <TotalTime>4</TotalTime>
  <ScaleCrop>false</ScaleCrop>
  <LinksUpToDate>false</LinksUpToDate>
  <CharactersWithSpaces>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2025-06-04T04:19:00Z</dcterms:created>
  <dc:creator>瑶</dc:creator>
  <cp:lastModifiedBy>海外生活小站</cp:lastModifiedBy>
  <cp:lastPrinted>2025-06-06T02:20:00Z</cp:lastPrinted>
  <dcterms:modified xsi:type="dcterms:W3CDTF">2025-06-09T04:57:42Z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B61751A02DE24D79870EF3E5013A0FFB_13</vt:lpwstr>
  </property>
  <property fmtid="{D5CDD505-2E9C-101B-9397-08002B2CF9AE}" pid="4" name="KSOTemplateUUID">
    <vt:lpwstr>v1.0_mb_WZyBej51pHYKYSZvOxWi5w==</vt:lpwstr>
  </property>
  <property fmtid="{D5CDD505-2E9C-101B-9397-08002B2CF9AE}" pid="5" name="KSOTemplateDocerSaveRecord">
    <vt:lpwstr>eyJoZGlkIjoiYzRmMTI4MTUyZWViZTEyODY1OWFhNTgxM2IxODlkM2QiLCJ1c2VySWQiOiIxMDMxMzA0NjY5In0=</vt:lpwstr>
  </property>
</Properties>
</file>